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F3D9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D33B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</w:t>
            </w:r>
            <w:r w:rsidR="00B53C37">
              <w:rPr>
                <w:rFonts w:hint="cs"/>
                <w:rtl/>
              </w:rPr>
              <w:t xml:space="preserve">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E62DF9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E62DF9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F28FD" w:rsidP="008F28FD">
            <w:r>
              <w:rPr>
                <w:rFonts w:hint="cs"/>
                <w:rtl/>
              </w:rPr>
              <w:t>29</w:t>
            </w:r>
            <w:r w:rsidR="0045166C">
              <w:rPr>
                <w:rFonts w:hint="cs"/>
                <w:rtl/>
              </w:rPr>
              <w:t>/09/202</w:t>
            </w:r>
            <w:r>
              <w:rPr>
                <w:rFonts w:hint="cs"/>
                <w:rtl/>
              </w:rPr>
              <w:t>2</w:t>
            </w:r>
          </w:p>
        </w:tc>
      </w:tr>
    </w:tbl>
    <w:p w:rsidR="00332AFB" w:rsidRDefault="009F3D9E" w:rsidP="00222867">
      <w:pPr>
        <w:rPr>
          <w:rtl/>
        </w:rPr>
      </w:pPr>
    </w:p>
    <w:p w:rsidR="00222867" w:rsidRDefault="009F3D9E" w:rsidP="00222867">
      <w:pPr>
        <w:rPr>
          <w:rtl/>
        </w:rPr>
      </w:pPr>
    </w:p>
    <w:p w:rsidR="00222867" w:rsidRDefault="009F3D9E" w:rsidP="00222867">
      <w:pPr>
        <w:rPr>
          <w:rtl/>
        </w:rPr>
      </w:pPr>
    </w:p>
    <w:p w:rsidR="00222867" w:rsidRDefault="009F3D9E" w:rsidP="00222867">
      <w:pPr>
        <w:rPr>
          <w:rtl/>
        </w:rPr>
      </w:pPr>
    </w:p>
    <w:p w:rsidR="00222867" w:rsidRDefault="009F3D9E" w:rsidP="00222867">
      <w:pPr>
        <w:rPr>
          <w:rtl/>
        </w:rPr>
      </w:pPr>
    </w:p>
    <w:p w:rsidR="00222867" w:rsidRDefault="009F3D9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F3D9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9F3D9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D33B7" w:rsidRPr="00C50481" w:rsidRDefault="00FD33B7" w:rsidP="00FD33B7">
            <w:pPr>
              <w:spacing w:line="276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במשרד הבריאות נעשה שימוש במערכות מידע לניהול תהליכים ובקרה בתחומי בריאות הנפש וגמילה מסמים.</w:t>
            </w:r>
          </w:p>
          <w:p w:rsidR="00B53C37" w:rsidRPr="00FD33B7" w:rsidRDefault="00FD33B7" w:rsidP="004555D3">
            <w:p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המשרד מבקש להאריך התקשרות לצורך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קבלת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שירותי תחזוקה שנתית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עבור 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מערכות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אלו הכוללת תחזוקת המערכות, טיפול ושדרוגי תוכנה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וכן שירותי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ביצוע הסבת נתוני</w:t>
            </w:r>
            <w:r w:rsidR="004555D3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המערכות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,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לצורך העברתם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במהלך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2020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למערכות חדשות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>ומתקדמות יותר המצויות בשלבי פיתוח.</w:t>
            </w:r>
          </w:p>
        </w:tc>
      </w:tr>
    </w:tbl>
    <w:p w:rsidR="00222867" w:rsidRPr="00AF57E9" w:rsidRDefault="009F3D9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F3D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F3D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174324" w:rsidP="0017432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F3D9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F3D9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D33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האגודה לבריאות הציבור ע"ר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FD33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מס' עמותה: </w:t>
            </w:r>
            <w:r w:rsidRPr="00DA14C7">
              <w:rPr>
                <w:rFonts w:ascii="Arial" w:hAnsi="Arial"/>
                <w:b/>
                <w:sz w:val="22"/>
                <w:szCs w:val="22"/>
                <w:rtl/>
              </w:rPr>
              <w:t>580016103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E62DF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62DF9" w:rsidRDefault="00D9225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57,000 </w:t>
            </w:r>
            <w:r w:rsidR="001834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E62DF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62DF9" w:rsidRDefault="00D92255" w:rsidP="008F28FD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01/12/20</w:t>
            </w:r>
            <w:r w:rsidR="004516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8F28F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2D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31/12/202</w:t>
            </w:r>
            <w:r w:rsidR="008F28F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</w:p>
        </w:tc>
      </w:tr>
    </w:tbl>
    <w:p w:rsidR="00222867" w:rsidRPr="00AF57E9" w:rsidRDefault="009F3D9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F3D9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F3D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FD33B7">
        <w:trPr>
          <w:trHeight w:val="1325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DA25E2" w:rsidRDefault="00FD33B7" w:rsidP="00DA25E2">
            <w:pPr>
              <w:spacing w:line="276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האגודה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לבריאות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הציבור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(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ע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),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אפיינה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ופיתחה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המתוארות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לעיל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על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כן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למיטב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ידיעת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הח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מ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בעלת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זכויות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היוצרים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והקניין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הרוחני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אלה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;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בהתאם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לכך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האגודה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לבריאות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הציבור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בגדר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ספק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יחיד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" –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שכן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היא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היחידה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המסוגלת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לתחזק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לתמוך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ולשדרג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אלו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9F3D9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45166C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45166C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מחלקת שירותים פינניסים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441A3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80AA78E" wp14:editId="2BCACF0D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166C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45166C" w:rsidRDefault="0045166C" w:rsidP="0045166C">
      <w:pPr>
        <w:rPr>
          <w:rtl/>
        </w:rPr>
      </w:pPr>
    </w:p>
    <w:p w:rsidR="0045166C" w:rsidRPr="00572407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45166C" w:rsidRDefault="0045166C" w:rsidP="0045166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45166C" w:rsidRPr="00AF57E9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3500C" w:rsidRDefault="0045166C" w:rsidP="00534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3500C" w:rsidRDefault="0045166C" w:rsidP="00534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D937C0" w:rsidP="00534C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2387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997" cy="526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166C" w:rsidRPr="00AF57E9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45166C" w:rsidRPr="00817FBA" w:rsidRDefault="0045166C" w:rsidP="0045166C">
      <w:bookmarkStart w:id="0" w:name="_GoBack"/>
      <w:bookmarkEnd w:id="0"/>
    </w:p>
    <w:p w:rsidR="00572407" w:rsidRPr="00817FBA" w:rsidRDefault="00572407" w:rsidP="0045166C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3D9E" w:rsidRDefault="009F3D9E">
      <w:r>
        <w:separator/>
      </w:r>
    </w:p>
  </w:endnote>
  <w:endnote w:type="continuationSeparator" w:id="0">
    <w:p w:rsidR="009F3D9E" w:rsidRDefault="009F3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937C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937C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F3D9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F3D9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3D9E" w:rsidRDefault="009F3D9E">
      <w:r>
        <w:separator/>
      </w:r>
    </w:p>
  </w:footnote>
  <w:footnote w:type="continuationSeparator" w:id="0">
    <w:p w:rsidR="009F3D9E" w:rsidRDefault="009F3D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8309E75" wp14:editId="58309E7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F3D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F3D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F3D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F3D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F3D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F3D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F3D9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2783C"/>
    <w:rsid w:val="00174324"/>
    <w:rsid w:val="001834E3"/>
    <w:rsid w:val="00227630"/>
    <w:rsid w:val="00251951"/>
    <w:rsid w:val="002D5C29"/>
    <w:rsid w:val="002F2B80"/>
    <w:rsid w:val="00336CDD"/>
    <w:rsid w:val="0045166C"/>
    <w:rsid w:val="004555D3"/>
    <w:rsid w:val="004C74F7"/>
    <w:rsid w:val="00572407"/>
    <w:rsid w:val="00587076"/>
    <w:rsid w:val="00675430"/>
    <w:rsid w:val="007548B0"/>
    <w:rsid w:val="00796685"/>
    <w:rsid w:val="007F51E2"/>
    <w:rsid w:val="008F28FD"/>
    <w:rsid w:val="00906CA0"/>
    <w:rsid w:val="00953D22"/>
    <w:rsid w:val="009B6B29"/>
    <w:rsid w:val="009F3D9E"/>
    <w:rsid w:val="009F7FB7"/>
    <w:rsid w:val="00A10E0B"/>
    <w:rsid w:val="00B07843"/>
    <w:rsid w:val="00B52815"/>
    <w:rsid w:val="00B53C37"/>
    <w:rsid w:val="00C25F31"/>
    <w:rsid w:val="00D92255"/>
    <w:rsid w:val="00D937C0"/>
    <w:rsid w:val="00DA25E2"/>
    <w:rsid w:val="00E62DF9"/>
    <w:rsid w:val="00E8203D"/>
    <w:rsid w:val="00FD33B7"/>
    <w:rsid w:val="00FF1BC5"/>
    <w:rsid w:val="00FF6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34E605A-FE04-4216-8536-7261B0B1D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545475219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2019-09-26T15:14:03+00:00</SDDocDate>
    <elnewpapaerdate xmlns="276fb107-33e2-4c3f-bae8-9cd5efb2baae" xsi:nil="true"/>
    <SDHebDate xmlns="276fb107-33e2-4c3f-bae8-9cd5efb2baae">כ"ו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E3D07F-27DE-442E-92B4-5CB35F8EA2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7DFCDFD2-2BBD-4C61-BC69-62C70784E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399</Words>
  <Characters>1997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רישוי טיפולית 2020.docx.</vt:lpstr>
      <vt:lpstr/>
    </vt:vector>
  </TitlesOfParts>
  <Company/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רישוי טיפולית 2020.docx.</dc:title>
  <dc:creator>Marina Paz</dc:creator>
  <cp:lastModifiedBy>אתי מלאייב</cp:lastModifiedBy>
  <cp:revision>2</cp:revision>
  <dcterms:created xsi:type="dcterms:W3CDTF">2022-10-23T14:03:00Z</dcterms:created>
  <dcterms:modified xsi:type="dcterms:W3CDTF">2022-10-23T14:03:00Z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